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24D2" w:rsidRDefault="000F24D2" w:rsidP="00F77F5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77F55">
        <w:rPr>
          <w:rFonts w:ascii="Times New Roman" w:hAnsi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4.25pt;height:732pt">
            <v:imagedata r:id="rId4" o:title=""/>
          </v:shape>
        </w:pict>
      </w:r>
    </w:p>
    <w:p w:rsidR="000F24D2" w:rsidRDefault="000F24D2" w:rsidP="005B0A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bookmarkStart w:id="0" w:name="100647"/>
      <w:bookmarkStart w:id="1" w:name="100648"/>
      <w:bookmarkEnd w:id="0"/>
      <w:bookmarkEnd w:id="1"/>
      <w:r w:rsidRPr="00542384">
        <w:rPr>
          <w:rFonts w:ascii="Times New Roman" w:hAnsi="Times New Roman"/>
          <w:sz w:val="24"/>
          <w:szCs w:val="24"/>
        </w:rPr>
        <w:t>ПОКАЗАТЕЛИ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542384">
        <w:rPr>
          <w:rFonts w:ascii="Times New Roman" w:hAnsi="Times New Roman"/>
          <w:sz w:val="24"/>
          <w:szCs w:val="24"/>
        </w:rPr>
        <w:t>ДЕЯТЕЛЬНОСТИ ОРГАНИЗАЦИИ ДОПОЛНИТЕЛЬНОГО ОБРАЗОВАНИЯ,</w:t>
      </w:r>
    </w:p>
    <w:p w:rsidR="000F24D2" w:rsidRDefault="000F24D2" w:rsidP="005B0A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42384">
        <w:rPr>
          <w:rFonts w:ascii="Times New Roman" w:hAnsi="Times New Roman"/>
          <w:sz w:val="24"/>
          <w:szCs w:val="24"/>
        </w:rPr>
        <w:t>ПОДЛЕЖАЩЕЙ САМООБСЛЕДОВАНИЮ</w:t>
      </w:r>
      <w:r>
        <w:rPr>
          <w:rFonts w:ascii="Times New Roman" w:hAnsi="Times New Roman"/>
          <w:sz w:val="24"/>
          <w:szCs w:val="24"/>
        </w:rPr>
        <w:t>.</w:t>
      </w:r>
    </w:p>
    <w:p w:rsidR="000F24D2" w:rsidRPr="00542384" w:rsidRDefault="000F24D2" w:rsidP="005B0A5D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695"/>
        <w:gridCol w:w="7328"/>
        <w:gridCol w:w="1442"/>
      </w:tblGrid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542384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" w:name="100649"/>
            <w:bookmarkEnd w:id="2"/>
            <w:r w:rsidRPr="00542384">
              <w:rPr>
                <w:rFonts w:ascii="Times New Roman" w:hAnsi="Times New Roman"/>
                <w:sz w:val="24"/>
                <w:szCs w:val="24"/>
              </w:rPr>
              <w:t>N п/п</w:t>
            </w:r>
          </w:p>
        </w:tc>
        <w:tc>
          <w:tcPr>
            <w:tcW w:w="0" w:type="auto"/>
            <w:vAlign w:val="center"/>
          </w:tcPr>
          <w:p w:rsidR="000F24D2" w:rsidRPr="000F1B69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3" w:name="100650"/>
            <w:bookmarkEnd w:id="3"/>
            <w:r w:rsidRPr="000F1B69">
              <w:rPr>
                <w:rFonts w:ascii="Times New Roman" w:hAnsi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vAlign w:val="center"/>
          </w:tcPr>
          <w:p w:rsidR="000F24D2" w:rsidRPr="00542384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4" w:name="100651"/>
            <w:bookmarkEnd w:id="4"/>
            <w:r w:rsidRPr="00542384">
              <w:rPr>
                <w:rFonts w:ascii="Times New Roman" w:hAnsi="Times New Roman"/>
                <w:sz w:val="24"/>
                <w:szCs w:val="24"/>
              </w:rPr>
              <w:t>Единица измерения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542384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5" w:name="100652"/>
            <w:bookmarkEnd w:id="5"/>
            <w:r w:rsidRPr="00542384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vAlign w:val="center"/>
          </w:tcPr>
          <w:p w:rsidR="000F24D2" w:rsidRPr="00542384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6" w:name="100653"/>
            <w:bookmarkEnd w:id="6"/>
            <w:r w:rsidRPr="00542384">
              <w:rPr>
                <w:rFonts w:ascii="Times New Roman" w:hAnsi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0" w:type="auto"/>
            <w:vAlign w:val="center"/>
          </w:tcPr>
          <w:p w:rsidR="000F24D2" w:rsidRPr="00542384" w:rsidRDefault="000F24D2" w:rsidP="004E03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7" w:name="100654"/>
            <w:bookmarkEnd w:id="7"/>
            <w:r w:rsidRPr="002A3BA5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8" w:name="100655"/>
            <w:bookmarkEnd w:id="8"/>
            <w:r w:rsidRPr="002A3BA5">
              <w:rPr>
                <w:rFonts w:ascii="Times New Roman" w:hAnsi="Times New Roman"/>
                <w:sz w:val="24"/>
                <w:szCs w:val="24"/>
              </w:rPr>
              <w:t>Общая численность учащихся, в том числе: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9" w:name="100656"/>
            <w:bookmarkEnd w:id="9"/>
            <w:r w:rsidRPr="002A3BA5">
              <w:rPr>
                <w:rFonts w:ascii="Times New Roman" w:hAnsi="Times New Roman"/>
                <w:sz w:val="24"/>
                <w:szCs w:val="24"/>
              </w:rPr>
              <w:t>1440 человек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0" w:name="100657"/>
            <w:bookmarkEnd w:id="10"/>
            <w:r w:rsidRPr="002A3BA5">
              <w:rPr>
                <w:rFonts w:ascii="Times New Roman" w:hAnsi="Times New Roman"/>
                <w:sz w:val="24"/>
                <w:szCs w:val="24"/>
              </w:rPr>
              <w:t>1.1.1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1" w:name="100658"/>
            <w:bookmarkEnd w:id="11"/>
            <w:r w:rsidRPr="002A3BA5">
              <w:rPr>
                <w:rFonts w:ascii="Times New Roman" w:hAnsi="Times New Roman"/>
                <w:sz w:val="24"/>
                <w:szCs w:val="24"/>
              </w:rPr>
              <w:t>Детей дошкольного возраста (3 - 7 лет)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2" w:name="100659"/>
            <w:bookmarkEnd w:id="12"/>
            <w:r w:rsidRPr="002A3BA5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 w:rsidRPr="002A3BA5">
              <w:rPr>
                <w:rFonts w:ascii="Times New Roman" w:hAnsi="Times New Roman"/>
                <w:sz w:val="24"/>
                <w:szCs w:val="24"/>
              </w:rPr>
              <w:t xml:space="preserve">    человек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3" w:name="100660"/>
            <w:bookmarkEnd w:id="13"/>
            <w:r w:rsidRPr="002A3BA5">
              <w:rPr>
                <w:rFonts w:ascii="Times New Roman" w:hAnsi="Times New Roman"/>
                <w:sz w:val="24"/>
                <w:szCs w:val="24"/>
              </w:rPr>
              <w:t>1.1.2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4" w:name="100661"/>
            <w:bookmarkEnd w:id="14"/>
            <w:r w:rsidRPr="002A3BA5">
              <w:rPr>
                <w:rFonts w:ascii="Times New Roman" w:hAnsi="Times New Roman"/>
                <w:sz w:val="24"/>
                <w:szCs w:val="24"/>
              </w:rPr>
              <w:t>Детей младшего школьного возраста (7 - 11 лет)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5" w:name="100662"/>
            <w:bookmarkEnd w:id="15"/>
            <w:r w:rsidRPr="002A3BA5">
              <w:rPr>
                <w:rFonts w:ascii="Times New Roman" w:hAnsi="Times New Roman"/>
                <w:sz w:val="24"/>
                <w:szCs w:val="24"/>
              </w:rPr>
              <w:t>1061 человек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6" w:name="100663"/>
            <w:bookmarkEnd w:id="16"/>
            <w:r w:rsidRPr="002A3BA5">
              <w:rPr>
                <w:rFonts w:ascii="Times New Roman" w:hAnsi="Times New Roman"/>
                <w:sz w:val="24"/>
                <w:szCs w:val="24"/>
              </w:rPr>
              <w:t>1.1.3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7" w:name="100664"/>
            <w:bookmarkEnd w:id="17"/>
            <w:r w:rsidRPr="002A3BA5">
              <w:rPr>
                <w:rFonts w:ascii="Times New Roman" w:hAnsi="Times New Roman"/>
                <w:sz w:val="24"/>
                <w:szCs w:val="24"/>
              </w:rPr>
              <w:t>Детей среднего школьного возраста (11 - 15 лет)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8" w:name="100665"/>
            <w:bookmarkEnd w:id="18"/>
            <w:r w:rsidRPr="002A3BA5">
              <w:rPr>
                <w:rFonts w:ascii="Times New Roman" w:hAnsi="Times New Roman"/>
                <w:sz w:val="24"/>
                <w:szCs w:val="24"/>
              </w:rPr>
              <w:t>283 человек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9" w:name="100666"/>
            <w:bookmarkEnd w:id="19"/>
            <w:r w:rsidRPr="002A3BA5">
              <w:rPr>
                <w:rFonts w:ascii="Times New Roman" w:hAnsi="Times New Roman"/>
                <w:sz w:val="24"/>
                <w:szCs w:val="24"/>
              </w:rPr>
              <w:t>1.1.4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0" w:name="100667"/>
            <w:bookmarkEnd w:id="20"/>
            <w:r w:rsidRPr="002A3BA5">
              <w:rPr>
                <w:rFonts w:ascii="Times New Roman" w:hAnsi="Times New Roman"/>
                <w:sz w:val="24"/>
                <w:szCs w:val="24"/>
              </w:rPr>
              <w:t>Детей старшего школьного возраста (15 - 17 лет)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1" w:name="100668"/>
            <w:bookmarkEnd w:id="21"/>
            <w:r w:rsidRPr="002A3BA5">
              <w:rPr>
                <w:rFonts w:ascii="Times New Roman" w:hAnsi="Times New Roman"/>
                <w:sz w:val="24"/>
                <w:szCs w:val="24"/>
              </w:rPr>
              <w:t>96 человек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2" w:name="100669"/>
            <w:bookmarkEnd w:id="22"/>
            <w:r w:rsidRPr="002A3BA5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3" w:name="100670"/>
            <w:bookmarkEnd w:id="23"/>
            <w:r w:rsidRPr="002A3BA5">
              <w:rPr>
                <w:rFonts w:ascii="Times New Roman" w:hAnsi="Times New Roman"/>
                <w:sz w:val="24"/>
                <w:szCs w:val="24"/>
              </w:rPr>
              <w:t>Численность учащихся, обучающихся по образовательным программам по договорам об оказании платных образовательных услуг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C86E7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4" w:name="100671"/>
            <w:bookmarkEnd w:id="24"/>
            <w:r w:rsidRPr="002A3BA5">
              <w:rPr>
                <w:rFonts w:ascii="Times New Roman" w:hAnsi="Times New Roman"/>
                <w:sz w:val="24"/>
                <w:szCs w:val="24"/>
              </w:rPr>
              <w:t xml:space="preserve">145 человек/  </w:t>
            </w:r>
            <w:r w:rsidRPr="002A3BA5">
              <w:rPr>
                <w:rFonts w:ascii="Times New Roman" w:hAnsi="Times New Roman"/>
                <w:sz w:val="24"/>
                <w:szCs w:val="24"/>
                <w:lang w:val="en-US"/>
              </w:rPr>
              <w:t>10.6 %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5" w:name="100672"/>
            <w:bookmarkEnd w:id="25"/>
            <w:r w:rsidRPr="002A3BA5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6" w:name="100673"/>
            <w:bookmarkEnd w:id="26"/>
            <w:r w:rsidRPr="002A3BA5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занимающихся в 2-х и более объединениях (кружках, секциях, клубах), в общей численности учащихся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7" w:name="100674"/>
            <w:bookmarkEnd w:id="27"/>
            <w:r w:rsidRPr="002A3BA5">
              <w:rPr>
                <w:rFonts w:ascii="Times New Roman" w:hAnsi="Times New Roman"/>
                <w:sz w:val="24"/>
                <w:szCs w:val="24"/>
              </w:rPr>
              <w:t>167 человек/ 12%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8" w:name="100675"/>
            <w:bookmarkEnd w:id="28"/>
            <w:r w:rsidRPr="002A3BA5"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9" w:name="100676"/>
            <w:bookmarkEnd w:id="29"/>
            <w:r w:rsidRPr="002A3BA5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30" w:name="100677"/>
            <w:bookmarkEnd w:id="30"/>
            <w:r w:rsidRPr="002A3BA5">
              <w:rPr>
                <w:rFonts w:ascii="Times New Roman" w:hAnsi="Times New Roman"/>
                <w:sz w:val="24"/>
                <w:szCs w:val="24"/>
              </w:rPr>
              <w:t>0 человек/%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31" w:name="100678"/>
            <w:bookmarkEnd w:id="31"/>
            <w:r w:rsidRPr="002A3BA5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32" w:name="100679"/>
            <w:bookmarkEnd w:id="32"/>
            <w:r w:rsidRPr="002A3BA5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 по образовательным программам для детей с выдающимися способностями, в общей численности учащихся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33" w:name="100680"/>
            <w:bookmarkEnd w:id="33"/>
            <w:r w:rsidRPr="002A3BA5">
              <w:rPr>
                <w:rFonts w:ascii="Times New Roman" w:hAnsi="Times New Roman"/>
                <w:sz w:val="24"/>
                <w:szCs w:val="24"/>
              </w:rPr>
              <w:t>245человек/   17 %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34" w:name="100681"/>
            <w:bookmarkEnd w:id="34"/>
            <w:r w:rsidRPr="002A3BA5">
              <w:rPr>
                <w:rFonts w:ascii="Times New Roman" w:hAnsi="Times New Roman"/>
                <w:sz w:val="24"/>
                <w:szCs w:val="24"/>
              </w:rPr>
              <w:t>1.6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35" w:name="100682"/>
            <w:bookmarkEnd w:id="35"/>
            <w:r w:rsidRPr="002A3BA5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 по образовательным программам, направленным на работу с детьми с особыми потребностями в образовании, в общей численности учащихся, в том числе: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36" w:name="100683"/>
            <w:bookmarkEnd w:id="36"/>
            <w:r w:rsidRPr="002A3BA5"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  <w:r w:rsidRPr="002A3BA5">
              <w:rPr>
                <w:rFonts w:ascii="Times New Roman" w:hAnsi="Times New Roman"/>
                <w:sz w:val="24"/>
                <w:szCs w:val="24"/>
              </w:rPr>
              <w:t>0 человек/ 8.3 %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37" w:name="100684"/>
            <w:bookmarkEnd w:id="37"/>
            <w:r w:rsidRPr="002A3BA5">
              <w:rPr>
                <w:rFonts w:ascii="Times New Roman" w:hAnsi="Times New Roman"/>
                <w:sz w:val="24"/>
                <w:szCs w:val="24"/>
              </w:rPr>
              <w:t>1.6.1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38" w:name="100685"/>
            <w:bookmarkEnd w:id="38"/>
            <w:r w:rsidRPr="002A3BA5">
              <w:rPr>
                <w:rFonts w:ascii="Times New Roman" w:hAnsi="Times New Roman"/>
                <w:sz w:val="24"/>
                <w:szCs w:val="24"/>
              </w:rPr>
              <w:t>Учащиеся с ограниченными возможностями здоровья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39" w:name="100686"/>
            <w:bookmarkEnd w:id="39"/>
            <w:r w:rsidRPr="002A3BA5">
              <w:rPr>
                <w:rFonts w:ascii="Times New Roman" w:hAnsi="Times New Roman"/>
                <w:sz w:val="24"/>
                <w:szCs w:val="24"/>
              </w:rPr>
              <w:t>0 человек/%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40" w:name="100687"/>
            <w:bookmarkEnd w:id="40"/>
            <w:r w:rsidRPr="002A3BA5">
              <w:rPr>
                <w:rFonts w:ascii="Times New Roman" w:hAnsi="Times New Roman"/>
                <w:sz w:val="24"/>
                <w:szCs w:val="24"/>
              </w:rPr>
              <w:t>1.6.2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41" w:name="100688"/>
            <w:bookmarkEnd w:id="41"/>
            <w:r w:rsidRPr="002A3BA5">
              <w:rPr>
                <w:rFonts w:ascii="Times New Roman" w:hAnsi="Times New Roman"/>
                <w:sz w:val="24"/>
                <w:szCs w:val="24"/>
              </w:rPr>
              <w:t>Дети-сироты, дети, оставшиеся без попечения родителей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42" w:name="100689"/>
            <w:bookmarkEnd w:id="42"/>
            <w:r w:rsidRPr="002A3BA5">
              <w:rPr>
                <w:rFonts w:ascii="Times New Roman" w:hAnsi="Times New Roman"/>
                <w:sz w:val="24"/>
                <w:szCs w:val="24"/>
              </w:rPr>
              <w:t>0 человек/%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43" w:name="100690"/>
            <w:bookmarkEnd w:id="43"/>
            <w:r w:rsidRPr="002A3BA5">
              <w:rPr>
                <w:rFonts w:ascii="Times New Roman" w:hAnsi="Times New Roman"/>
                <w:sz w:val="24"/>
                <w:szCs w:val="24"/>
              </w:rPr>
              <w:t>1.6.3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44" w:name="100691"/>
            <w:bookmarkEnd w:id="44"/>
            <w:r w:rsidRPr="002A3BA5">
              <w:rPr>
                <w:rFonts w:ascii="Times New Roman" w:hAnsi="Times New Roman"/>
                <w:sz w:val="24"/>
                <w:szCs w:val="24"/>
              </w:rPr>
              <w:t>Дети-мигранты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45" w:name="100692"/>
            <w:bookmarkEnd w:id="45"/>
            <w:r w:rsidRPr="002A3BA5">
              <w:rPr>
                <w:rFonts w:ascii="Times New Roman" w:hAnsi="Times New Roman"/>
                <w:sz w:val="24"/>
                <w:szCs w:val="24"/>
              </w:rPr>
              <w:t>0 человек/%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46" w:name="100693"/>
            <w:bookmarkEnd w:id="46"/>
            <w:r w:rsidRPr="002A3BA5">
              <w:rPr>
                <w:rFonts w:ascii="Times New Roman" w:hAnsi="Times New Roman"/>
                <w:sz w:val="24"/>
                <w:szCs w:val="24"/>
              </w:rPr>
              <w:t>1.6.4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47" w:name="100694"/>
            <w:bookmarkEnd w:id="47"/>
            <w:r w:rsidRPr="002A3BA5">
              <w:rPr>
                <w:rFonts w:ascii="Times New Roman" w:hAnsi="Times New Roman"/>
                <w:sz w:val="24"/>
                <w:szCs w:val="24"/>
              </w:rPr>
              <w:t>Дети, попавшие в трудную жизненную ситуацию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48" w:name="100695"/>
            <w:bookmarkEnd w:id="48"/>
            <w:r w:rsidRPr="002A3BA5"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  <w:r w:rsidRPr="002A3BA5">
              <w:rPr>
                <w:rFonts w:ascii="Times New Roman" w:hAnsi="Times New Roman"/>
                <w:sz w:val="24"/>
                <w:szCs w:val="24"/>
              </w:rPr>
              <w:t>0 человек/ 8.3 %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49" w:name="100696"/>
            <w:bookmarkEnd w:id="49"/>
            <w:r w:rsidRPr="002A3BA5">
              <w:rPr>
                <w:rFonts w:ascii="Times New Roman" w:hAnsi="Times New Roman"/>
                <w:sz w:val="24"/>
                <w:szCs w:val="24"/>
              </w:rPr>
              <w:t>1.7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50" w:name="100697"/>
            <w:bookmarkEnd w:id="50"/>
            <w:r w:rsidRPr="002A3BA5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занимающихся учебно-исследовательской, проектной деятельностью, в общей численности учащихся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51" w:name="100698"/>
            <w:bookmarkEnd w:id="51"/>
            <w:r w:rsidRPr="002A3BA5">
              <w:rPr>
                <w:rFonts w:ascii="Times New Roman" w:hAnsi="Times New Roman"/>
                <w:sz w:val="24"/>
                <w:szCs w:val="24"/>
              </w:rPr>
              <w:t>0 человек/%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52" w:name="100699"/>
            <w:bookmarkEnd w:id="52"/>
            <w:r w:rsidRPr="002A3BA5">
              <w:rPr>
                <w:rFonts w:ascii="Times New Roman" w:hAnsi="Times New Roman"/>
                <w:sz w:val="24"/>
                <w:szCs w:val="24"/>
              </w:rPr>
              <w:t>1.8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53" w:name="100700"/>
            <w:bookmarkEnd w:id="53"/>
            <w:r w:rsidRPr="002A3BA5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принявших участие в массовых мероприятиях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54" w:name="100701"/>
            <w:bookmarkEnd w:id="54"/>
            <w:r w:rsidRPr="002A3BA5">
              <w:rPr>
                <w:rFonts w:ascii="Times New Roman" w:hAnsi="Times New Roman"/>
                <w:sz w:val="24"/>
                <w:szCs w:val="24"/>
              </w:rPr>
              <w:t>429 человек/   30 %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55" w:name="100702"/>
            <w:bookmarkEnd w:id="55"/>
            <w:r w:rsidRPr="002A3BA5">
              <w:rPr>
                <w:rFonts w:ascii="Times New Roman" w:hAnsi="Times New Roman"/>
                <w:sz w:val="24"/>
                <w:szCs w:val="24"/>
              </w:rPr>
              <w:t>1.8.1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56" w:name="100703"/>
            <w:bookmarkEnd w:id="56"/>
            <w:r w:rsidRPr="002A3BA5">
              <w:rPr>
                <w:rFonts w:ascii="Times New Roman" w:hAnsi="Times New Roman"/>
                <w:sz w:val="24"/>
                <w:szCs w:val="24"/>
              </w:rPr>
              <w:t>На муниципальном уровне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57" w:name="100704"/>
            <w:bookmarkEnd w:id="57"/>
            <w:r w:rsidRPr="002A3BA5">
              <w:rPr>
                <w:rFonts w:ascii="Times New Roman" w:hAnsi="Times New Roman"/>
                <w:sz w:val="24"/>
                <w:szCs w:val="24"/>
              </w:rPr>
              <w:t xml:space="preserve"> 314 человек/ 22 %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58" w:name="100705"/>
            <w:bookmarkEnd w:id="58"/>
            <w:r w:rsidRPr="002A3BA5">
              <w:rPr>
                <w:rFonts w:ascii="Times New Roman" w:hAnsi="Times New Roman"/>
                <w:sz w:val="24"/>
                <w:szCs w:val="24"/>
              </w:rPr>
              <w:t>1.8.2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59" w:name="100706"/>
            <w:bookmarkEnd w:id="59"/>
            <w:r w:rsidRPr="002A3BA5">
              <w:rPr>
                <w:rFonts w:ascii="Times New Roman" w:hAnsi="Times New Roman"/>
                <w:sz w:val="24"/>
                <w:szCs w:val="24"/>
              </w:rPr>
              <w:t>На региональном уровне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60" w:name="100707"/>
            <w:bookmarkEnd w:id="60"/>
            <w:r w:rsidRPr="002A3BA5">
              <w:rPr>
                <w:rFonts w:ascii="Times New Roman" w:hAnsi="Times New Roman"/>
                <w:sz w:val="24"/>
                <w:szCs w:val="24"/>
              </w:rPr>
              <w:t>68 человек/  4.7%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61" w:name="100708"/>
            <w:bookmarkEnd w:id="61"/>
            <w:r w:rsidRPr="002A3BA5">
              <w:rPr>
                <w:rFonts w:ascii="Times New Roman" w:hAnsi="Times New Roman"/>
                <w:sz w:val="24"/>
                <w:szCs w:val="24"/>
              </w:rPr>
              <w:t>1.8.3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62" w:name="100709"/>
            <w:bookmarkEnd w:id="62"/>
            <w:r w:rsidRPr="002A3BA5">
              <w:rPr>
                <w:rFonts w:ascii="Times New Roman" w:hAnsi="Times New Roman"/>
                <w:sz w:val="24"/>
                <w:szCs w:val="24"/>
              </w:rPr>
              <w:t>На межрегиональном уровне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63" w:name="100710"/>
            <w:bookmarkEnd w:id="63"/>
            <w:r w:rsidRPr="002A3BA5">
              <w:rPr>
                <w:rFonts w:ascii="Times New Roman" w:hAnsi="Times New Roman"/>
                <w:sz w:val="24"/>
                <w:szCs w:val="24"/>
              </w:rPr>
              <w:t>0  человек/%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64" w:name="100711"/>
            <w:bookmarkEnd w:id="64"/>
            <w:r w:rsidRPr="002A3BA5">
              <w:rPr>
                <w:rFonts w:ascii="Times New Roman" w:hAnsi="Times New Roman"/>
                <w:sz w:val="24"/>
                <w:szCs w:val="24"/>
              </w:rPr>
              <w:t>1.8.4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65" w:name="100712"/>
            <w:bookmarkEnd w:id="65"/>
            <w:r w:rsidRPr="002A3BA5">
              <w:rPr>
                <w:rFonts w:ascii="Times New Roman" w:hAnsi="Times New Roman"/>
                <w:sz w:val="24"/>
                <w:szCs w:val="24"/>
              </w:rPr>
              <w:t>На федеральном уровне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66" w:name="100713"/>
            <w:bookmarkEnd w:id="66"/>
            <w:r w:rsidRPr="002A3BA5">
              <w:rPr>
                <w:rFonts w:ascii="Times New Roman" w:hAnsi="Times New Roman"/>
                <w:sz w:val="24"/>
                <w:szCs w:val="24"/>
              </w:rPr>
              <w:t>27 человек/  2 %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67" w:name="100714"/>
            <w:bookmarkEnd w:id="67"/>
            <w:r w:rsidRPr="002A3BA5">
              <w:rPr>
                <w:rFonts w:ascii="Times New Roman" w:hAnsi="Times New Roman"/>
                <w:sz w:val="24"/>
                <w:szCs w:val="24"/>
              </w:rPr>
              <w:t>1.8.5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68" w:name="100715"/>
            <w:bookmarkEnd w:id="68"/>
            <w:r w:rsidRPr="002A3BA5">
              <w:rPr>
                <w:rFonts w:ascii="Times New Roman" w:hAnsi="Times New Roman"/>
                <w:sz w:val="24"/>
                <w:szCs w:val="24"/>
              </w:rPr>
              <w:t>На международном уровне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69" w:name="100716"/>
            <w:bookmarkEnd w:id="69"/>
            <w:r w:rsidRPr="002A3BA5">
              <w:rPr>
                <w:rFonts w:ascii="Times New Roman" w:hAnsi="Times New Roman"/>
                <w:sz w:val="24"/>
                <w:szCs w:val="24"/>
              </w:rPr>
              <w:t>20 человек/  1.4 %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70" w:name="100717"/>
            <w:bookmarkEnd w:id="70"/>
            <w:r w:rsidRPr="002A3BA5">
              <w:rPr>
                <w:rFonts w:ascii="Times New Roman" w:hAnsi="Times New Roman"/>
                <w:sz w:val="24"/>
                <w:szCs w:val="24"/>
              </w:rPr>
              <w:t>1.9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71" w:name="100718"/>
            <w:bookmarkEnd w:id="71"/>
            <w:r w:rsidRPr="002A3BA5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 - победителей и призеров массовых мероприятий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72" w:name="100719"/>
            <w:bookmarkEnd w:id="72"/>
            <w:r w:rsidRPr="002A3BA5">
              <w:rPr>
                <w:rFonts w:ascii="Times New Roman" w:hAnsi="Times New Roman"/>
                <w:sz w:val="24"/>
                <w:szCs w:val="24"/>
              </w:rPr>
              <w:t>274 человек/ 19 %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73" w:name="100720"/>
            <w:bookmarkEnd w:id="73"/>
            <w:r w:rsidRPr="002A3BA5">
              <w:rPr>
                <w:rFonts w:ascii="Times New Roman" w:hAnsi="Times New Roman"/>
                <w:sz w:val="24"/>
                <w:szCs w:val="24"/>
              </w:rPr>
              <w:t>1.9.1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74" w:name="100721"/>
            <w:bookmarkEnd w:id="74"/>
            <w:r w:rsidRPr="002A3BA5">
              <w:rPr>
                <w:rFonts w:ascii="Times New Roman" w:hAnsi="Times New Roman"/>
                <w:sz w:val="24"/>
                <w:szCs w:val="24"/>
              </w:rPr>
              <w:t>На муниципальном уровне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75" w:name="100722"/>
            <w:bookmarkEnd w:id="75"/>
            <w:r w:rsidRPr="002A3BA5">
              <w:rPr>
                <w:rFonts w:ascii="Times New Roman" w:hAnsi="Times New Roman"/>
                <w:sz w:val="24"/>
                <w:szCs w:val="24"/>
              </w:rPr>
              <w:t>187 человек/ 13 %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76" w:name="100723"/>
            <w:bookmarkEnd w:id="76"/>
            <w:r w:rsidRPr="002A3BA5">
              <w:rPr>
                <w:rFonts w:ascii="Times New Roman" w:hAnsi="Times New Roman"/>
                <w:sz w:val="24"/>
                <w:szCs w:val="24"/>
              </w:rPr>
              <w:t>1.9.2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77" w:name="100724"/>
            <w:bookmarkEnd w:id="77"/>
            <w:r w:rsidRPr="002A3BA5">
              <w:rPr>
                <w:rFonts w:ascii="Times New Roman" w:hAnsi="Times New Roman"/>
                <w:sz w:val="24"/>
                <w:szCs w:val="24"/>
              </w:rPr>
              <w:t>На региональном уровне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78" w:name="100725"/>
            <w:bookmarkEnd w:id="78"/>
            <w:r w:rsidRPr="002A3BA5">
              <w:rPr>
                <w:rFonts w:ascii="Times New Roman" w:hAnsi="Times New Roman"/>
                <w:sz w:val="24"/>
                <w:szCs w:val="24"/>
              </w:rPr>
              <w:t>50 человек/ 3.5 %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79" w:name="100726"/>
            <w:bookmarkEnd w:id="79"/>
            <w:r w:rsidRPr="002A3BA5">
              <w:rPr>
                <w:rFonts w:ascii="Times New Roman" w:hAnsi="Times New Roman"/>
                <w:sz w:val="24"/>
                <w:szCs w:val="24"/>
              </w:rPr>
              <w:t>1.9.3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80" w:name="100727"/>
            <w:bookmarkEnd w:id="80"/>
            <w:r w:rsidRPr="002A3BA5">
              <w:rPr>
                <w:rFonts w:ascii="Times New Roman" w:hAnsi="Times New Roman"/>
                <w:sz w:val="24"/>
                <w:szCs w:val="24"/>
              </w:rPr>
              <w:t>На межрегиональном уровне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81" w:name="100728"/>
            <w:bookmarkEnd w:id="81"/>
            <w:r w:rsidRPr="002A3BA5">
              <w:rPr>
                <w:rFonts w:ascii="Times New Roman" w:hAnsi="Times New Roman"/>
                <w:sz w:val="24"/>
                <w:szCs w:val="24"/>
              </w:rPr>
              <w:t>0 человек/%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82" w:name="100729"/>
            <w:bookmarkEnd w:id="82"/>
            <w:r w:rsidRPr="002A3BA5">
              <w:rPr>
                <w:rFonts w:ascii="Times New Roman" w:hAnsi="Times New Roman"/>
                <w:sz w:val="24"/>
                <w:szCs w:val="24"/>
              </w:rPr>
              <w:t>1.9.4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83" w:name="100730"/>
            <w:bookmarkEnd w:id="83"/>
            <w:r w:rsidRPr="002A3BA5">
              <w:rPr>
                <w:rFonts w:ascii="Times New Roman" w:hAnsi="Times New Roman"/>
                <w:sz w:val="24"/>
                <w:szCs w:val="24"/>
              </w:rPr>
              <w:t>На федеральном уровне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84" w:name="100731"/>
            <w:bookmarkEnd w:id="84"/>
            <w:r w:rsidRPr="002A3BA5">
              <w:rPr>
                <w:rFonts w:ascii="Times New Roman" w:hAnsi="Times New Roman"/>
                <w:sz w:val="24"/>
                <w:szCs w:val="24"/>
              </w:rPr>
              <w:t>19 человек / 1.3 %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85" w:name="100732"/>
            <w:bookmarkEnd w:id="85"/>
            <w:r w:rsidRPr="002A3BA5">
              <w:rPr>
                <w:rFonts w:ascii="Times New Roman" w:hAnsi="Times New Roman"/>
                <w:sz w:val="24"/>
                <w:szCs w:val="24"/>
              </w:rPr>
              <w:t>1.9.5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86" w:name="100733"/>
            <w:bookmarkEnd w:id="86"/>
            <w:r w:rsidRPr="002A3BA5">
              <w:rPr>
                <w:rFonts w:ascii="Times New Roman" w:hAnsi="Times New Roman"/>
                <w:sz w:val="24"/>
                <w:szCs w:val="24"/>
              </w:rPr>
              <w:t>На международном уровне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87" w:name="100734"/>
            <w:bookmarkEnd w:id="87"/>
            <w:r w:rsidRPr="002A3BA5">
              <w:rPr>
                <w:rFonts w:ascii="Times New Roman" w:hAnsi="Times New Roman"/>
                <w:sz w:val="24"/>
                <w:szCs w:val="24"/>
              </w:rPr>
              <w:t>18человек/ 1.25 %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88" w:name="100735"/>
            <w:bookmarkEnd w:id="88"/>
            <w:r w:rsidRPr="002A3BA5">
              <w:rPr>
                <w:rFonts w:ascii="Times New Roman" w:hAnsi="Times New Roman"/>
                <w:sz w:val="24"/>
                <w:szCs w:val="24"/>
              </w:rPr>
              <w:t>1.10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89" w:name="100736"/>
            <w:bookmarkEnd w:id="89"/>
            <w:r w:rsidRPr="002A3BA5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участвующих в образовательных и социальных проектах, в общей численности учащихся, в том числе: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90" w:name="100737"/>
            <w:bookmarkEnd w:id="90"/>
            <w:r w:rsidRPr="002A3BA5">
              <w:rPr>
                <w:rFonts w:ascii="Times New Roman" w:hAnsi="Times New Roman"/>
                <w:sz w:val="24"/>
                <w:szCs w:val="24"/>
              </w:rPr>
              <w:t>25 человек/ 1.</w:t>
            </w:r>
            <w:r w:rsidRPr="002A3BA5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  <w:r w:rsidRPr="002A3BA5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91" w:name="100738"/>
            <w:bookmarkEnd w:id="91"/>
            <w:r w:rsidRPr="002A3BA5">
              <w:rPr>
                <w:rFonts w:ascii="Times New Roman" w:hAnsi="Times New Roman"/>
                <w:sz w:val="24"/>
                <w:szCs w:val="24"/>
              </w:rPr>
              <w:t>1.10.1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92" w:name="100739"/>
            <w:bookmarkEnd w:id="92"/>
            <w:r w:rsidRPr="002A3BA5">
              <w:rPr>
                <w:rFonts w:ascii="Times New Roman" w:hAnsi="Times New Roman"/>
                <w:sz w:val="24"/>
                <w:szCs w:val="24"/>
              </w:rPr>
              <w:t>Муниципального уровня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93" w:name="100740"/>
            <w:bookmarkEnd w:id="93"/>
            <w:r w:rsidRPr="002A3BA5">
              <w:rPr>
                <w:rFonts w:ascii="Times New Roman" w:hAnsi="Times New Roman"/>
                <w:sz w:val="24"/>
                <w:szCs w:val="24"/>
              </w:rPr>
              <w:t>15 человек/ 1.1 %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94" w:name="100741"/>
            <w:bookmarkEnd w:id="94"/>
            <w:r w:rsidRPr="002A3BA5">
              <w:rPr>
                <w:rFonts w:ascii="Times New Roman" w:hAnsi="Times New Roman"/>
                <w:sz w:val="24"/>
                <w:szCs w:val="24"/>
              </w:rPr>
              <w:t>1.10.2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95" w:name="100742"/>
            <w:bookmarkEnd w:id="95"/>
            <w:r w:rsidRPr="002A3BA5">
              <w:rPr>
                <w:rFonts w:ascii="Times New Roman" w:hAnsi="Times New Roman"/>
                <w:sz w:val="24"/>
                <w:szCs w:val="24"/>
              </w:rPr>
              <w:t>Регионального уровня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96" w:name="100743"/>
            <w:bookmarkEnd w:id="96"/>
            <w:r w:rsidRPr="002A3BA5">
              <w:rPr>
                <w:rFonts w:ascii="Times New Roman" w:hAnsi="Times New Roman"/>
                <w:sz w:val="24"/>
                <w:szCs w:val="24"/>
              </w:rPr>
              <w:t>25 человек/ 1.</w:t>
            </w:r>
            <w:r w:rsidRPr="002A3BA5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  <w:r w:rsidRPr="002A3BA5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97" w:name="100744"/>
            <w:bookmarkEnd w:id="97"/>
            <w:r w:rsidRPr="002A3BA5">
              <w:rPr>
                <w:rFonts w:ascii="Times New Roman" w:hAnsi="Times New Roman"/>
                <w:sz w:val="24"/>
                <w:szCs w:val="24"/>
              </w:rPr>
              <w:t>1.10.3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98" w:name="100745"/>
            <w:bookmarkEnd w:id="98"/>
            <w:r w:rsidRPr="002A3BA5">
              <w:rPr>
                <w:rFonts w:ascii="Times New Roman" w:hAnsi="Times New Roman"/>
                <w:sz w:val="24"/>
                <w:szCs w:val="24"/>
              </w:rPr>
              <w:t>Межрегионального уровня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99" w:name="100746"/>
            <w:bookmarkEnd w:id="99"/>
            <w:r w:rsidRPr="002A3BA5">
              <w:rPr>
                <w:rFonts w:ascii="Times New Roman" w:hAnsi="Times New Roman"/>
                <w:sz w:val="24"/>
                <w:szCs w:val="24"/>
              </w:rPr>
              <w:t>0 человек/%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00" w:name="100747"/>
            <w:bookmarkEnd w:id="100"/>
            <w:r w:rsidRPr="002A3BA5">
              <w:rPr>
                <w:rFonts w:ascii="Times New Roman" w:hAnsi="Times New Roman"/>
                <w:sz w:val="24"/>
                <w:szCs w:val="24"/>
              </w:rPr>
              <w:t>1.10.4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01" w:name="100748"/>
            <w:bookmarkEnd w:id="101"/>
            <w:r w:rsidRPr="002A3BA5">
              <w:rPr>
                <w:rFonts w:ascii="Times New Roman" w:hAnsi="Times New Roman"/>
                <w:sz w:val="24"/>
                <w:szCs w:val="24"/>
              </w:rPr>
              <w:t>Федерального уровня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02" w:name="100749"/>
            <w:bookmarkEnd w:id="102"/>
            <w:r w:rsidRPr="002A3BA5">
              <w:rPr>
                <w:rFonts w:ascii="Times New Roman" w:hAnsi="Times New Roman"/>
                <w:sz w:val="24"/>
                <w:szCs w:val="24"/>
              </w:rPr>
              <w:t>15 человек/ 1.1 %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03" w:name="100750"/>
            <w:bookmarkEnd w:id="103"/>
            <w:r w:rsidRPr="002A3BA5">
              <w:rPr>
                <w:rFonts w:ascii="Times New Roman" w:hAnsi="Times New Roman"/>
                <w:sz w:val="24"/>
                <w:szCs w:val="24"/>
              </w:rPr>
              <w:t>1.10.5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04" w:name="100751"/>
            <w:bookmarkEnd w:id="104"/>
            <w:r w:rsidRPr="002A3BA5">
              <w:rPr>
                <w:rFonts w:ascii="Times New Roman" w:hAnsi="Times New Roman"/>
                <w:sz w:val="24"/>
                <w:szCs w:val="24"/>
              </w:rPr>
              <w:t>Международного уровня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05" w:name="100752"/>
            <w:bookmarkEnd w:id="105"/>
            <w:r w:rsidRPr="002A3BA5">
              <w:rPr>
                <w:rFonts w:ascii="Times New Roman" w:hAnsi="Times New Roman"/>
                <w:sz w:val="24"/>
                <w:szCs w:val="24"/>
              </w:rPr>
              <w:t>0 человек/%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06" w:name="100753"/>
            <w:bookmarkEnd w:id="106"/>
            <w:r w:rsidRPr="002A3BA5">
              <w:rPr>
                <w:rFonts w:ascii="Times New Roman" w:hAnsi="Times New Roman"/>
                <w:sz w:val="24"/>
                <w:szCs w:val="24"/>
              </w:rPr>
              <w:t>1.11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07" w:name="100754"/>
            <w:bookmarkEnd w:id="107"/>
            <w:r w:rsidRPr="002A3BA5">
              <w:rPr>
                <w:rFonts w:ascii="Times New Roman" w:hAnsi="Times New Roman"/>
                <w:sz w:val="24"/>
                <w:szCs w:val="24"/>
              </w:rPr>
              <w:t>Количество массовых мероприятий, проведенных образовательной организацией, в том числе: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08" w:name="100755"/>
            <w:bookmarkEnd w:id="108"/>
            <w:r w:rsidRPr="002A3BA5">
              <w:rPr>
                <w:rFonts w:ascii="Times New Roman" w:hAnsi="Times New Roman"/>
                <w:sz w:val="24"/>
                <w:szCs w:val="24"/>
              </w:rPr>
              <w:t>54 единиц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09" w:name="100756"/>
            <w:bookmarkEnd w:id="109"/>
            <w:r w:rsidRPr="002A3BA5">
              <w:rPr>
                <w:rFonts w:ascii="Times New Roman" w:hAnsi="Times New Roman"/>
                <w:sz w:val="24"/>
                <w:szCs w:val="24"/>
              </w:rPr>
              <w:t>1.11.1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10" w:name="100757"/>
            <w:bookmarkEnd w:id="110"/>
            <w:r w:rsidRPr="002A3BA5">
              <w:rPr>
                <w:rFonts w:ascii="Times New Roman" w:hAnsi="Times New Roman"/>
                <w:sz w:val="24"/>
                <w:szCs w:val="24"/>
              </w:rPr>
              <w:t>На муниципальном уровне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11" w:name="100758"/>
            <w:bookmarkEnd w:id="111"/>
            <w:r w:rsidRPr="002A3BA5">
              <w:rPr>
                <w:rFonts w:ascii="Times New Roman" w:hAnsi="Times New Roman"/>
                <w:sz w:val="24"/>
                <w:szCs w:val="24"/>
              </w:rPr>
              <w:t>54 единиц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12" w:name="100759"/>
            <w:bookmarkEnd w:id="112"/>
            <w:r w:rsidRPr="002A3BA5">
              <w:rPr>
                <w:rFonts w:ascii="Times New Roman" w:hAnsi="Times New Roman"/>
                <w:sz w:val="24"/>
                <w:szCs w:val="24"/>
              </w:rPr>
              <w:t>1.11.2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13" w:name="100760"/>
            <w:bookmarkEnd w:id="113"/>
            <w:r w:rsidRPr="002A3BA5">
              <w:rPr>
                <w:rFonts w:ascii="Times New Roman" w:hAnsi="Times New Roman"/>
                <w:sz w:val="24"/>
                <w:szCs w:val="24"/>
              </w:rPr>
              <w:t>На региональном уровне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14" w:name="100761"/>
            <w:bookmarkEnd w:id="114"/>
            <w:r w:rsidRPr="002A3BA5">
              <w:rPr>
                <w:rFonts w:ascii="Times New Roman" w:hAnsi="Times New Roman"/>
                <w:sz w:val="24"/>
                <w:szCs w:val="24"/>
              </w:rPr>
              <w:t>0 единиц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15" w:name="100762"/>
            <w:bookmarkEnd w:id="115"/>
            <w:r w:rsidRPr="002A3BA5">
              <w:rPr>
                <w:rFonts w:ascii="Times New Roman" w:hAnsi="Times New Roman"/>
                <w:sz w:val="24"/>
                <w:szCs w:val="24"/>
              </w:rPr>
              <w:t>1.11.3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16" w:name="100763"/>
            <w:bookmarkEnd w:id="116"/>
            <w:r w:rsidRPr="002A3BA5">
              <w:rPr>
                <w:rFonts w:ascii="Times New Roman" w:hAnsi="Times New Roman"/>
                <w:sz w:val="24"/>
                <w:szCs w:val="24"/>
              </w:rPr>
              <w:t>На межрегиональном уровне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17" w:name="100764"/>
            <w:bookmarkEnd w:id="117"/>
            <w:r w:rsidRPr="002A3BA5">
              <w:rPr>
                <w:rFonts w:ascii="Times New Roman" w:hAnsi="Times New Roman"/>
                <w:sz w:val="24"/>
                <w:szCs w:val="24"/>
              </w:rPr>
              <w:t>0 единиц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18" w:name="100765"/>
            <w:bookmarkEnd w:id="118"/>
            <w:r w:rsidRPr="002A3BA5">
              <w:rPr>
                <w:rFonts w:ascii="Times New Roman" w:hAnsi="Times New Roman"/>
                <w:sz w:val="24"/>
                <w:szCs w:val="24"/>
              </w:rPr>
              <w:t>1.11.4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19" w:name="100766"/>
            <w:bookmarkEnd w:id="119"/>
            <w:r w:rsidRPr="002A3BA5">
              <w:rPr>
                <w:rFonts w:ascii="Times New Roman" w:hAnsi="Times New Roman"/>
                <w:sz w:val="24"/>
                <w:szCs w:val="24"/>
              </w:rPr>
              <w:t>На федеральном уровне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20" w:name="100767"/>
            <w:bookmarkEnd w:id="120"/>
            <w:r w:rsidRPr="002A3BA5">
              <w:rPr>
                <w:rFonts w:ascii="Times New Roman" w:hAnsi="Times New Roman"/>
                <w:sz w:val="24"/>
                <w:szCs w:val="24"/>
              </w:rPr>
              <w:t>0 единиц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21" w:name="100768"/>
            <w:bookmarkEnd w:id="121"/>
            <w:r w:rsidRPr="002A3BA5">
              <w:rPr>
                <w:rFonts w:ascii="Times New Roman" w:hAnsi="Times New Roman"/>
                <w:sz w:val="24"/>
                <w:szCs w:val="24"/>
              </w:rPr>
              <w:t>1.11.5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22" w:name="100769"/>
            <w:bookmarkEnd w:id="122"/>
            <w:r w:rsidRPr="002A3BA5">
              <w:rPr>
                <w:rFonts w:ascii="Times New Roman" w:hAnsi="Times New Roman"/>
                <w:sz w:val="24"/>
                <w:szCs w:val="24"/>
              </w:rPr>
              <w:t>На международном уровне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23" w:name="100770"/>
            <w:bookmarkEnd w:id="123"/>
            <w:r w:rsidRPr="002A3BA5">
              <w:rPr>
                <w:rFonts w:ascii="Times New Roman" w:hAnsi="Times New Roman"/>
                <w:sz w:val="24"/>
                <w:szCs w:val="24"/>
              </w:rPr>
              <w:t>0 единиц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24" w:name="100771"/>
            <w:bookmarkEnd w:id="124"/>
            <w:r w:rsidRPr="002A3BA5">
              <w:rPr>
                <w:rFonts w:ascii="Times New Roman" w:hAnsi="Times New Roman"/>
                <w:sz w:val="24"/>
                <w:szCs w:val="24"/>
              </w:rPr>
              <w:t>1.12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25" w:name="100772"/>
            <w:bookmarkEnd w:id="125"/>
            <w:r w:rsidRPr="002A3BA5">
              <w:rPr>
                <w:rFonts w:ascii="Times New Roman" w:hAnsi="Times New Roman"/>
                <w:sz w:val="24"/>
                <w:szCs w:val="24"/>
              </w:rPr>
              <w:t>Общая численность педагогических работников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26" w:name="100773"/>
            <w:bookmarkEnd w:id="126"/>
            <w:r w:rsidRPr="002A3BA5">
              <w:rPr>
                <w:rFonts w:ascii="Times New Roman" w:hAnsi="Times New Roman"/>
                <w:sz w:val="24"/>
                <w:szCs w:val="24"/>
              </w:rPr>
              <w:t>31 человек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27" w:name="100774"/>
            <w:bookmarkEnd w:id="127"/>
            <w:r w:rsidRPr="002A3BA5">
              <w:rPr>
                <w:rFonts w:ascii="Times New Roman" w:hAnsi="Times New Roman"/>
                <w:sz w:val="24"/>
                <w:szCs w:val="24"/>
              </w:rPr>
              <w:t>1.13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28" w:name="100775"/>
            <w:bookmarkEnd w:id="128"/>
            <w:r w:rsidRPr="002A3BA5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29" w:name="100776"/>
            <w:bookmarkEnd w:id="129"/>
            <w:r w:rsidRPr="002A3BA5">
              <w:rPr>
                <w:rFonts w:ascii="Times New Roman" w:hAnsi="Times New Roman"/>
                <w:sz w:val="24"/>
                <w:szCs w:val="24"/>
              </w:rPr>
              <w:t>26 человек/  83.8 %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30" w:name="100777"/>
            <w:bookmarkEnd w:id="130"/>
            <w:r w:rsidRPr="002A3BA5">
              <w:rPr>
                <w:rFonts w:ascii="Times New Roman" w:hAnsi="Times New Roman"/>
                <w:sz w:val="24"/>
                <w:szCs w:val="24"/>
              </w:rPr>
              <w:t>1.14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31" w:name="100778"/>
            <w:bookmarkEnd w:id="131"/>
            <w:r w:rsidRPr="002A3BA5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32" w:name="100779"/>
            <w:bookmarkEnd w:id="132"/>
            <w:r w:rsidRPr="002A3BA5">
              <w:rPr>
                <w:rFonts w:ascii="Times New Roman" w:hAnsi="Times New Roman"/>
                <w:sz w:val="24"/>
                <w:szCs w:val="24"/>
              </w:rPr>
              <w:t>26 человек/ 83.8 %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33" w:name="100780"/>
            <w:bookmarkEnd w:id="133"/>
            <w:r w:rsidRPr="002A3BA5">
              <w:rPr>
                <w:rFonts w:ascii="Times New Roman" w:hAnsi="Times New Roman"/>
                <w:sz w:val="24"/>
                <w:szCs w:val="24"/>
              </w:rPr>
              <w:t>1.15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34" w:name="100781"/>
            <w:bookmarkEnd w:id="134"/>
            <w:r w:rsidRPr="002A3BA5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35" w:name="100782"/>
            <w:bookmarkEnd w:id="135"/>
            <w:r w:rsidRPr="002A3BA5">
              <w:rPr>
                <w:rFonts w:ascii="Times New Roman" w:hAnsi="Times New Roman"/>
                <w:sz w:val="24"/>
                <w:szCs w:val="24"/>
              </w:rPr>
              <w:t xml:space="preserve">5 человек/ </w:t>
            </w:r>
            <w:r w:rsidRPr="002A3BA5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Pr="002A3BA5">
              <w:rPr>
                <w:rFonts w:ascii="Times New Roman" w:hAnsi="Times New Roman"/>
                <w:sz w:val="24"/>
                <w:szCs w:val="24"/>
              </w:rPr>
              <w:t>6 %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36" w:name="100783"/>
            <w:bookmarkEnd w:id="136"/>
            <w:r w:rsidRPr="002A3BA5">
              <w:rPr>
                <w:rFonts w:ascii="Times New Roman" w:hAnsi="Times New Roman"/>
                <w:sz w:val="24"/>
                <w:szCs w:val="24"/>
              </w:rPr>
              <w:t>1.16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37" w:name="100784"/>
            <w:bookmarkEnd w:id="137"/>
            <w:r w:rsidRPr="002A3BA5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38" w:name="100785"/>
            <w:bookmarkEnd w:id="138"/>
            <w:r w:rsidRPr="002A3BA5">
              <w:rPr>
                <w:rFonts w:ascii="Times New Roman" w:hAnsi="Times New Roman"/>
                <w:sz w:val="24"/>
                <w:szCs w:val="24"/>
              </w:rPr>
              <w:t xml:space="preserve">5 человек/ </w:t>
            </w:r>
            <w:r w:rsidRPr="002A3BA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16 </w:t>
            </w:r>
            <w:r w:rsidRPr="002A3BA5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39" w:name="100786"/>
            <w:bookmarkEnd w:id="139"/>
            <w:r w:rsidRPr="002A3BA5">
              <w:rPr>
                <w:rFonts w:ascii="Times New Roman" w:hAnsi="Times New Roman"/>
                <w:sz w:val="24"/>
                <w:szCs w:val="24"/>
              </w:rPr>
              <w:t>1.17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40" w:name="100787"/>
            <w:bookmarkEnd w:id="140"/>
            <w:r w:rsidRPr="002A3BA5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41" w:name="100788"/>
            <w:bookmarkEnd w:id="141"/>
            <w:r w:rsidRPr="002A3BA5">
              <w:rPr>
                <w:rFonts w:ascii="Times New Roman" w:hAnsi="Times New Roman"/>
                <w:sz w:val="24"/>
                <w:szCs w:val="24"/>
              </w:rPr>
              <w:t>1человек/ 3.</w:t>
            </w:r>
            <w:r w:rsidRPr="002A3BA5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Pr="002A3BA5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42" w:name="100789"/>
            <w:bookmarkEnd w:id="142"/>
            <w:r w:rsidRPr="002A3BA5">
              <w:rPr>
                <w:rFonts w:ascii="Times New Roman" w:hAnsi="Times New Roman"/>
                <w:sz w:val="24"/>
                <w:szCs w:val="24"/>
              </w:rPr>
              <w:t>1.17.1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43" w:name="100790"/>
            <w:bookmarkEnd w:id="143"/>
            <w:r w:rsidRPr="002A3BA5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44" w:name="100791"/>
            <w:bookmarkEnd w:id="144"/>
            <w:r w:rsidRPr="002A3BA5">
              <w:rPr>
                <w:rFonts w:ascii="Times New Roman" w:hAnsi="Times New Roman"/>
                <w:sz w:val="24"/>
                <w:szCs w:val="24"/>
              </w:rPr>
              <w:t>0 человек/</w:t>
            </w:r>
            <w:r w:rsidRPr="002A3BA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0 </w:t>
            </w:r>
            <w:r w:rsidRPr="002A3BA5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45" w:name="100792"/>
            <w:bookmarkEnd w:id="145"/>
            <w:r w:rsidRPr="002A3BA5">
              <w:rPr>
                <w:rFonts w:ascii="Times New Roman" w:hAnsi="Times New Roman"/>
                <w:sz w:val="24"/>
                <w:szCs w:val="24"/>
              </w:rPr>
              <w:t>1.17.2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46" w:name="100793"/>
            <w:bookmarkEnd w:id="146"/>
            <w:r w:rsidRPr="002A3BA5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47" w:name="100794"/>
            <w:bookmarkEnd w:id="147"/>
            <w:r w:rsidRPr="002A3BA5">
              <w:rPr>
                <w:rFonts w:ascii="Times New Roman" w:hAnsi="Times New Roman"/>
                <w:sz w:val="24"/>
                <w:szCs w:val="24"/>
              </w:rPr>
              <w:t>1 человек/ 3.</w:t>
            </w:r>
            <w:r w:rsidRPr="002A3BA5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Pr="002A3BA5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48" w:name="100795"/>
            <w:bookmarkEnd w:id="148"/>
            <w:r w:rsidRPr="002A3BA5">
              <w:rPr>
                <w:rFonts w:ascii="Times New Roman" w:hAnsi="Times New Roman"/>
                <w:sz w:val="24"/>
                <w:szCs w:val="24"/>
              </w:rPr>
              <w:t>1.18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49" w:name="100796"/>
            <w:bookmarkEnd w:id="149"/>
            <w:r w:rsidRPr="002A3BA5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50" w:name="100797"/>
            <w:bookmarkEnd w:id="150"/>
            <w:r w:rsidRPr="002A3BA5">
              <w:rPr>
                <w:rFonts w:ascii="Times New Roman" w:hAnsi="Times New Roman"/>
                <w:sz w:val="24"/>
                <w:szCs w:val="24"/>
              </w:rPr>
              <w:t>14 человек/ 45.</w:t>
            </w:r>
            <w:r w:rsidRPr="002A3BA5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Pr="002A3BA5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51" w:name="100798"/>
            <w:bookmarkEnd w:id="151"/>
            <w:r w:rsidRPr="002A3BA5">
              <w:rPr>
                <w:rFonts w:ascii="Times New Roman" w:hAnsi="Times New Roman"/>
                <w:sz w:val="24"/>
                <w:szCs w:val="24"/>
              </w:rPr>
              <w:t>1.18.1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52" w:name="100799"/>
            <w:bookmarkEnd w:id="152"/>
            <w:r w:rsidRPr="002A3BA5">
              <w:rPr>
                <w:rFonts w:ascii="Times New Roman" w:hAnsi="Times New Roman"/>
                <w:sz w:val="24"/>
                <w:szCs w:val="24"/>
              </w:rPr>
              <w:t>До 5 лет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53" w:name="100800"/>
            <w:bookmarkEnd w:id="153"/>
            <w:r w:rsidRPr="002A3BA5">
              <w:rPr>
                <w:rFonts w:ascii="Times New Roman" w:hAnsi="Times New Roman"/>
                <w:sz w:val="24"/>
                <w:szCs w:val="24"/>
              </w:rPr>
              <w:t xml:space="preserve"> 9 человек/ 29 %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54" w:name="100801"/>
            <w:bookmarkEnd w:id="154"/>
            <w:r w:rsidRPr="002A3BA5">
              <w:rPr>
                <w:rFonts w:ascii="Times New Roman" w:hAnsi="Times New Roman"/>
                <w:sz w:val="24"/>
                <w:szCs w:val="24"/>
              </w:rPr>
              <w:t>1.18.2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55" w:name="100802"/>
            <w:bookmarkEnd w:id="155"/>
            <w:r w:rsidRPr="002A3BA5">
              <w:rPr>
                <w:rFonts w:ascii="Times New Roman" w:hAnsi="Times New Roman"/>
                <w:sz w:val="24"/>
                <w:szCs w:val="24"/>
              </w:rPr>
              <w:t>Свыше 30 лет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56" w:name="100803"/>
            <w:bookmarkEnd w:id="156"/>
            <w:r w:rsidRPr="002A3BA5">
              <w:rPr>
                <w:rFonts w:ascii="Times New Roman" w:hAnsi="Times New Roman"/>
                <w:sz w:val="24"/>
                <w:szCs w:val="24"/>
              </w:rPr>
              <w:t>5  человек/ 16.1%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57" w:name="100804"/>
            <w:bookmarkEnd w:id="157"/>
            <w:r w:rsidRPr="002A3BA5">
              <w:rPr>
                <w:rFonts w:ascii="Times New Roman" w:hAnsi="Times New Roman"/>
                <w:sz w:val="24"/>
                <w:szCs w:val="24"/>
              </w:rPr>
              <w:t>1.19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58" w:name="100805"/>
            <w:bookmarkEnd w:id="158"/>
            <w:r w:rsidRPr="002A3BA5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59" w:name="100806"/>
            <w:bookmarkEnd w:id="159"/>
            <w:r w:rsidRPr="002A3BA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A3BA5"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  <w:r w:rsidRPr="002A3BA5">
              <w:rPr>
                <w:rFonts w:ascii="Times New Roman" w:hAnsi="Times New Roman"/>
                <w:sz w:val="24"/>
                <w:szCs w:val="24"/>
              </w:rPr>
              <w:t xml:space="preserve"> человек/ 29 %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60" w:name="100807"/>
            <w:bookmarkEnd w:id="160"/>
            <w:r w:rsidRPr="002A3BA5">
              <w:rPr>
                <w:rFonts w:ascii="Times New Roman" w:hAnsi="Times New Roman"/>
                <w:sz w:val="24"/>
                <w:szCs w:val="24"/>
              </w:rPr>
              <w:t>1.20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61" w:name="100808"/>
            <w:bookmarkEnd w:id="161"/>
            <w:r w:rsidRPr="002A3BA5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62" w:name="100809"/>
            <w:bookmarkEnd w:id="162"/>
            <w:r w:rsidRPr="002A3BA5">
              <w:rPr>
                <w:rFonts w:ascii="Times New Roman" w:hAnsi="Times New Roman"/>
                <w:sz w:val="24"/>
                <w:szCs w:val="24"/>
              </w:rPr>
              <w:t>9 человек/ 29 %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63" w:name="100810"/>
            <w:bookmarkEnd w:id="163"/>
            <w:r w:rsidRPr="002A3BA5">
              <w:rPr>
                <w:rFonts w:ascii="Times New Roman" w:hAnsi="Times New Roman"/>
                <w:sz w:val="24"/>
                <w:szCs w:val="24"/>
              </w:rPr>
              <w:t>1.21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64" w:name="100811"/>
            <w:bookmarkEnd w:id="164"/>
            <w:r w:rsidRPr="002A3BA5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65" w:name="100812"/>
            <w:bookmarkEnd w:id="165"/>
            <w:r w:rsidRPr="002A3BA5">
              <w:rPr>
                <w:rFonts w:ascii="Times New Roman" w:hAnsi="Times New Roman"/>
                <w:sz w:val="24"/>
                <w:szCs w:val="24"/>
              </w:rPr>
              <w:t>21 человек/</w:t>
            </w:r>
            <w:r w:rsidRPr="002A3BA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67.7</w:t>
            </w:r>
            <w:r w:rsidRPr="002A3BA5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66" w:name="100813"/>
            <w:bookmarkEnd w:id="166"/>
            <w:r w:rsidRPr="002A3BA5">
              <w:rPr>
                <w:rFonts w:ascii="Times New Roman" w:hAnsi="Times New Roman"/>
                <w:sz w:val="24"/>
                <w:szCs w:val="24"/>
              </w:rPr>
              <w:t>1.22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67" w:name="100814"/>
            <w:bookmarkEnd w:id="167"/>
            <w:r w:rsidRPr="002A3BA5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специалистов, обеспечивающих методическую деятельность образовательной организации, в общей численности сотрудников образовательной организации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68" w:name="100815"/>
            <w:bookmarkEnd w:id="168"/>
            <w:r w:rsidRPr="002A3BA5">
              <w:rPr>
                <w:rFonts w:ascii="Times New Roman" w:hAnsi="Times New Roman"/>
                <w:sz w:val="24"/>
                <w:szCs w:val="24"/>
              </w:rPr>
              <w:t>3 человек/ 9.</w:t>
            </w:r>
            <w:r w:rsidRPr="002A3BA5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  <w:r w:rsidRPr="002A3BA5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69" w:name="100816"/>
            <w:bookmarkEnd w:id="169"/>
            <w:r w:rsidRPr="002A3BA5">
              <w:rPr>
                <w:rFonts w:ascii="Times New Roman" w:hAnsi="Times New Roman"/>
                <w:sz w:val="24"/>
                <w:szCs w:val="24"/>
              </w:rPr>
              <w:t>1.23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70" w:name="100817"/>
            <w:bookmarkEnd w:id="170"/>
            <w:r w:rsidRPr="002A3BA5">
              <w:rPr>
                <w:rFonts w:ascii="Times New Roman" w:hAnsi="Times New Roman"/>
                <w:sz w:val="24"/>
                <w:szCs w:val="24"/>
              </w:rPr>
              <w:t>Количество публикаций, подготовленных педагогическими работниками образовательной организации: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3BA5">
              <w:rPr>
                <w:rFonts w:ascii="Times New Roman" w:hAnsi="Times New Roman"/>
                <w:sz w:val="24"/>
                <w:szCs w:val="24"/>
              </w:rPr>
              <w:t>9 единиц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71" w:name="100818"/>
            <w:bookmarkEnd w:id="171"/>
            <w:r w:rsidRPr="002A3BA5">
              <w:rPr>
                <w:rFonts w:ascii="Times New Roman" w:hAnsi="Times New Roman"/>
                <w:sz w:val="24"/>
                <w:szCs w:val="24"/>
              </w:rPr>
              <w:t>1.23.1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72" w:name="100819"/>
            <w:bookmarkEnd w:id="172"/>
            <w:r w:rsidRPr="002A3BA5">
              <w:rPr>
                <w:rFonts w:ascii="Times New Roman" w:hAnsi="Times New Roman"/>
                <w:sz w:val="24"/>
                <w:szCs w:val="24"/>
              </w:rPr>
              <w:t>За 3 года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73" w:name="100820"/>
            <w:bookmarkEnd w:id="173"/>
            <w:r w:rsidRPr="002A3BA5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  <w:r w:rsidRPr="002A3BA5">
              <w:rPr>
                <w:rFonts w:ascii="Times New Roman" w:hAnsi="Times New Roman"/>
                <w:sz w:val="24"/>
                <w:szCs w:val="24"/>
              </w:rPr>
              <w:t xml:space="preserve"> единиц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74" w:name="100821"/>
            <w:bookmarkEnd w:id="174"/>
            <w:r w:rsidRPr="002A3BA5">
              <w:rPr>
                <w:rFonts w:ascii="Times New Roman" w:hAnsi="Times New Roman"/>
                <w:sz w:val="24"/>
                <w:szCs w:val="24"/>
              </w:rPr>
              <w:t>1.23.2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75" w:name="100822"/>
            <w:bookmarkEnd w:id="175"/>
            <w:r w:rsidRPr="002A3BA5">
              <w:rPr>
                <w:rFonts w:ascii="Times New Roman" w:hAnsi="Times New Roman"/>
                <w:sz w:val="24"/>
                <w:szCs w:val="24"/>
              </w:rPr>
              <w:t>За отчетный период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76" w:name="100823"/>
            <w:bookmarkEnd w:id="176"/>
            <w:r w:rsidRPr="002A3BA5">
              <w:rPr>
                <w:rFonts w:ascii="Times New Roman" w:hAnsi="Times New Roman"/>
                <w:sz w:val="24"/>
                <w:szCs w:val="24"/>
              </w:rPr>
              <w:t>2 единиц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77" w:name="100824"/>
            <w:bookmarkEnd w:id="177"/>
            <w:r w:rsidRPr="002A3BA5">
              <w:rPr>
                <w:rFonts w:ascii="Times New Roman" w:hAnsi="Times New Roman"/>
                <w:sz w:val="24"/>
                <w:szCs w:val="24"/>
              </w:rPr>
              <w:t>1.24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78" w:name="100825"/>
            <w:bookmarkEnd w:id="178"/>
            <w:r w:rsidRPr="002A3BA5">
              <w:rPr>
                <w:rFonts w:ascii="Times New Roman" w:hAnsi="Times New Roman"/>
                <w:sz w:val="24"/>
                <w:szCs w:val="24"/>
              </w:rPr>
              <w:t>Наличие в организации дополнительного образования системы психолого-педагогической поддержки одаренных детей, иных групп детей, требующих повышенного педагогического внимания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79" w:name="100826"/>
            <w:bookmarkEnd w:id="179"/>
            <w:r w:rsidRPr="002A3BA5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80" w:name="100827"/>
            <w:bookmarkEnd w:id="180"/>
            <w:r w:rsidRPr="002A3BA5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181" w:name="100828"/>
            <w:bookmarkEnd w:id="181"/>
            <w:r w:rsidRPr="002A3BA5">
              <w:rPr>
                <w:rFonts w:ascii="Times New Roman" w:hAnsi="Times New Roman"/>
                <w:b/>
                <w:sz w:val="24"/>
                <w:szCs w:val="24"/>
              </w:rPr>
              <w:t>Инфраструктура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82" w:name="100829"/>
            <w:bookmarkEnd w:id="182"/>
            <w:r w:rsidRPr="002A3BA5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83" w:name="100830"/>
            <w:bookmarkEnd w:id="183"/>
            <w:r w:rsidRPr="002A3BA5">
              <w:rPr>
                <w:rFonts w:ascii="Times New Roman" w:hAnsi="Times New Roman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84" w:name="100831"/>
            <w:bookmarkEnd w:id="184"/>
            <w:r w:rsidRPr="002A3BA5">
              <w:rPr>
                <w:rFonts w:ascii="Times New Roman" w:hAnsi="Times New Roman"/>
                <w:sz w:val="24"/>
                <w:szCs w:val="24"/>
              </w:rPr>
              <w:t>0 единиц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85" w:name="100832"/>
            <w:bookmarkEnd w:id="185"/>
            <w:r w:rsidRPr="002A3BA5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86" w:name="100833"/>
            <w:bookmarkEnd w:id="186"/>
            <w:r w:rsidRPr="002A3BA5">
              <w:rPr>
                <w:rFonts w:ascii="Times New Roman" w:hAnsi="Times New Roman"/>
                <w:sz w:val="24"/>
                <w:szCs w:val="24"/>
              </w:rPr>
              <w:t>Количество помещений для осуществления образовательной деятельности, в том числе: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87" w:name="100834"/>
            <w:bookmarkEnd w:id="187"/>
            <w:r w:rsidRPr="002A3BA5">
              <w:rPr>
                <w:rFonts w:ascii="Times New Roman" w:hAnsi="Times New Roman"/>
                <w:sz w:val="24"/>
                <w:szCs w:val="24"/>
              </w:rPr>
              <w:t>6 единиц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88" w:name="100835"/>
            <w:bookmarkEnd w:id="188"/>
            <w:r w:rsidRPr="002A3BA5">
              <w:rPr>
                <w:rFonts w:ascii="Times New Roman" w:hAnsi="Times New Roman"/>
                <w:sz w:val="24"/>
                <w:szCs w:val="24"/>
              </w:rPr>
              <w:t>2.2.1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89" w:name="100836"/>
            <w:bookmarkEnd w:id="189"/>
            <w:r w:rsidRPr="002A3BA5">
              <w:rPr>
                <w:rFonts w:ascii="Times New Roman" w:hAnsi="Times New Roman"/>
                <w:sz w:val="24"/>
                <w:szCs w:val="24"/>
              </w:rPr>
              <w:t>Учебный класс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90" w:name="100837"/>
            <w:bookmarkEnd w:id="190"/>
            <w:r w:rsidRPr="002A3BA5">
              <w:rPr>
                <w:rFonts w:ascii="Times New Roman" w:hAnsi="Times New Roman"/>
                <w:sz w:val="24"/>
                <w:szCs w:val="24"/>
              </w:rPr>
              <w:t>4 единиц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91" w:name="100838"/>
            <w:bookmarkEnd w:id="191"/>
            <w:r w:rsidRPr="002A3BA5">
              <w:rPr>
                <w:rFonts w:ascii="Times New Roman" w:hAnsi="Times New Roman"/>
                <w:sz w:val="24"/>
                <w:szCs w:val="24"/>
              </w:rPr>
              <w:t>2.2.2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92" w:name="100839"/>
            <w:bookmarkEnd w:id="192"/>
            <w:r w:rsidRPr="002A3BA5">
              <w:rPr>
                <w:rFonts w:ascii="Times New Roman" w:hAnsi="Times New Roman"/>
                <w:sz w:val="24"/>
                <w:szCs w:val="24"/>
              </w:rPr>
              <w:t>Лаборатория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93" w:name="100840"/>
            <w:bookmarkEnd w:id="193"/>
            <w:r w:rsidRPr="002A3BA5">
              <w:rPr>
                <w:rFonts w:ascii="Times New Roman" w:hAnsi="Times New Roman"/>
                <w:sz w:val="24"/>
                <w:szCs w:val="24"/>
              </w:rPr>
              <w:t>0 единиц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94" w:name="100841"/>
            <w:bookmarkEnd w:id="194"/>
            <w:r w:rsidRPr="002A3BA5">
              <w:rPr>
                <w:rFonts w:ascii="Times New Roman" w:hAnsi="Times New Roman"/>
                <w:sz w:val="24"/>
                <w:szCs w:val="24"/>
              </w:rPr>
              <w:t>2.2.3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95" w:name="100842"/>
            <w:bookmarkEnd w:id="195"/>
            <w:r w:rsidRPr="002A3BA5">
              <w:rPr>
                <w:rFonts w:ascii="Times New Roman" w:hAnsi="Times New Roman"/>
                <w:sz w:val="24"/>
                <w:szCs w:val="24"/>
              </w:rPr>
              <w:t>Мастерская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96" w:name="100843"/>
            <w:bookmarkEnd w:id="196"/>
            <w:r w:rsidRPr="002A3BA5">
              <w:rPr>
                <w:rFonts w:ascii="Times New Roman" w:hAnsi="Times New Roman"/>
                <w:sz w:val="24"/>
                <w:szCs w:val="24"/>
              </w:rPr>
              <w:t>0 единиц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97" w:name="100844"/>
            <w:bookmarkEnd w:id="197"/>
            <w:r w:rsidRPr="002A3BA5">
              <w:rPr>
                <w:rFonts w:ascii="Times New Roman" w:hAnsi="Times New Roman"/>
                <w:sz w:val="24"/>
                <w:szCs w:val="24"/>
              </w:rPr>
              <w:t>2.2.4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98" w:name="100845"/>
            <w:bookmarkEnd w:id="198"/>
            <w:r w:rsidRPr="002A3BA5">
              <w:rPr>
                <w:rFonts w:ascii="Times New Roman" w:hAnsi="Times New Roman"/>
                <w:sz w:val="24"/>
                <w:szCs w:val="24"/>
              </w:rPr>
              <w:t>Танцевальный класс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99" w:name="100846"/>
            <w:bookmarkEnd w:id="199"/>
            <w:r w:rsidRPr="002A3BA5">
              <w:rPr>
                <w:rFonts w:ascii="Times New Roman" w:hAnsi="Times New Roman"/>
                <w:sz w:val="24"/>
                <w:szCs w:val="24"/>
              </w:rPr>
              <w:t>1 единиц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00" w:name="100847"/>
            <w:bookmarkEnd w:id="200"/>
            <w:r w:rsidRPr="002A3BA5">
              <w:rPr>
                <w:rFonts w:ascii="Times New Roman" w:hAnsi="Times New Roman"/>
                <w:sz w:val="24"/>
                <w:szCs w:val="24"/>
              </w:rPr>
              <w:t>2.2.5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01" w:name="100848"/>
            <w:bookmarkEnd w:id="201"/>
            <w:r w:rsidRPr="002A3BA5">
              <w:rPr>
                <w:rFonts w:ascii="Times New Roman" w:hAnsi="Times New Roman"/>
                <w:sz w:val="24"/>
                <w:szCs w:val="24"/>
              </w:rPr>
              <w:t>Спортивный зал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02" w:name="100849"/>
            <w:bookmarkEnd w:id="202"/>
            <w:r w:rsidRPr="002A3BA5">
              <w:rPr>
                <w:rFonts w:ascii="Times New Roman" w:hAnsi="Times New Roman"/>
                <w:sz w:val="24"/>
                <w:szCs w:val="24"/>
              </w:rPr>
              <w:t>1 единиц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03" w:name="100850"/>
            <w:bookmarkEnd w:id="203"/>
            <w:r w:rsidRPr="002A3BA5">
              <w:rPr>
                <w:rFonts w:ascii="Times New Roman" w:hAnsi="Times New Roman"/>
                <w:sz w:val="24"/>
                <w:szCs w:val="24"/>
              </w:rPr>
              <w:t>2.2.6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04" w:name="100851"/>
            <w:bookmarkEnd w:id="204"/>
            <w:r w:rsidRPr="002A3BA5">
              <w:rPr>
                <w:rFonts w:ascii="Times New Roman" w:hAnsi="Times New Roman"/>
                <w:sz w:val="24"/>
                <w:szCs w:val="24"/>
              </w:rPr>
              <w:t>Бассейн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05" w:name="100852"/>
            <w:bookmarkEnd w:id="205"/>
            <w:r w:rsidRPr="002A3BA5">
              <w:rPr>
                <w:rFonts w:ascii="Times New Roman" w:hAnsi="Times New Roman"/>
                <w:sz w:val="24"/>
                <w:szCs w:val="24"/>
              </w:rPr>
              <w:t>0 единиц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06" w:name="100853"/>
            <w:bookmarkEnd w:id="206"/>
            <w:r w:rsidRPr="002A3BA5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07" w:name="100854"/>
            <w:bookmarkEnd w:id="207"/>
            <w:r w:rsidRPr="002A3BA5">
              <w:rPr>
                <w:rFonts w:ascii="Times New Roman" w:hAnsi="Times New Roman"/>
                <w:sz w:val="24"/>
                <w:szCs w:val="24"/>
              </w:rPr>
              <w:t>Количество помещений для организации досуговой деятельности учащихся, в том числе: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08" w:name="100855"/>
            <w:bookmarkEnd w:id="208"/>
            <w:r w:rsidRPr="002A3BA5">
              <w:rPr>
                <w:rFonts w:ascii="Times New Roman" w:hAnsi="Times New Roman"/>
                <w:sz w:val="24"/>
                <w:szCs w:val="24"/>
              </w:rPr>
              <w:t>0 единиц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09" w:name="100856"/>
            <w:bookmarkEnd w:id="209"/>
            <w:r w:rsidRPr="002A3BA5">
              <w:rPr>
                <w:rFonts w:ascii="Times New Roman" w:hAnsi="Times New Roman"/>
                <w:sz w:val="24"/>
                <w:szCs w:val="24"/>
              </w:rPr>
              <w:t>2.3.1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10" w:name="100857"/>
            <w:bookmarkEnd w:id="210"/>
            <w:r w:rsidRPr="002A3BA5">
              <w:rPr>
                <w:rFonts w:ascii="Times New Roman" w:hAnsi="Times New Roman"/>
                <w:sz w:val="24"/>
                <w:szCs w:val="24"/>
              </w:rPr>
              <w:t>Актовый зал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11" w:name="100858"/>
            <w:bookmarkEnd w:id="211"/>
            <w:r w:rsidRPr="002A3BA5">
              <w:rPr>
                <w:rFonts w:ascii="Times New Roman" w:hAnsi="Times New Roman"/>
                <w:sz w:val="24"/>
                <w:szCs w:val="24"/>
              </w:rPr>
              <w:t>0 единиц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12" w:name="100859"/>
            <w:bookmarkEnd w:id="212"/>
            <w:r w:rsidRPr="002A3BA5">
              <w:rPr>
                <w:rFonts w:ascii="Times New Roman" w:hAnsi="Times New Roman"/>
                <w:sz w:val="24"/>
                <w:szCs w:val="24"/>
              </w:rPr>
              <w:t>2.3.2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13" w:name="100860"/>
            <w:bookmarkEnd w:id="213"/>
            <w:r w:rsidRPr="002A3BA5">
              <w:rPr>
                <w:rFonts w:ascii="Times New Roman" w:hAnsi="Times New Roman"/>
                <w:sz w:val="24"/>
                <w:szCs w:val="24"/>
              </w:rPr>
              <w:t>Концертный зал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14" w:name="100861"/>
            <w:bookmarkEnd w:id="214"/>
            <w:r w:rsidRPr="002A3BA5">
              <w:rPr>
                <w:rFonts w:ascii="Times New Roman" w:hAnsi="Times New Roman"/>
                <w:sz w:val="24"/>
                <w:szCs w:val="24"/>
              </w:rPr>
              <w:t>0 единиц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15" w:name="100862"/>
            <w:bookmarkEnd w:id="215"/>
            <w:r w:rsidRPr="002A3BA5">
              <w:rPr>
                <w:rFonts w:ascii="Times New Roman" w:hAnsi="Times New Roman"/>
                <w:sz w:val="24"/>
                <w:szCs w:val="24"/>
              </w:rPr>
              <w:t>2.3.3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16" w:name="100863"/>
            <w:bookmarkEnd w:id="216"/>
            <w:r w:rsidRPr="002A3BA5">
              <w:rPr>
                <w:rFonts w:ascii="Times New Roman" w:hAnsi="Times New Roman"/>
                <w:sz w:val="24"/>
                <w:szCs w:val="24"/>
              </w:rPr>
              <w:t>Игровое помещение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17" w:name="100864"/>
            <w:bookmarkEnd w:id="217"/>
            <w:r w:rsidRPr="002A3BA5">
              <w:rPr>
                <w:rFonts w:ascii="Times New Roman" w:hAnsi="Times New Roman"/>
                <w:sz w:val="24"/>
                <w:szCs w:val="24"/>
              </w:rPr>
              <w:t>0 единиц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18" w:name="100865"/>
            <w:bookmarkEnd w:id="218"/>
            <w:r w:rsidRPr="002A3BA5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19" w:name="100866"/>
            <w:bookmarkEnd w:id="219"/>
            <w:r w:rsidRPr="002A3BA5">
              <w:rPr>
                <w:rFonts w:ascii="Times New Roman" w:hAnsi="Times New Roman"/>
                <w:sz w:val="24"/>
                <w:szCs w:val="24"/>
              </w:rPr>
              <w:t>Наличие загородных оздоровительных лагерей, баз отдыха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20" w:name="100867"/>
            <w:bookmarkEnd w:id="220"/>
            <w:r w:rsidRPr="002A3BA5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21" w:name="100868"/>
            <w:bookmarkEnd w:id="221"/>
            <w:r w:rsidRPr="002A3BA5"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22" w:name="100869"/>
            <w:bookmarkEnd w:id="222"/>
            <w:r w:rsidRPr="002A3BA5">
              <w:rPr>
                <w:rFonts w:ascii="Times New Roman" w:hAnsi="Times New Roman"/>
                <w:sz w:val="24"/>
                <w:szCs w:val="24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23" w:name="100870"/>
            <w:bookmarkEnd w:id="223"/>
            <w:r w:rsidRPr="002A3BA5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24" w:name="100871"/>
            <w:bookmarkEnd w:id="224"/>
            <w:r w:rsidRPr="002A3BA5">
              <w:rPr>
                <w:rFonts w:ascii="Times New Roman" w:hAnsi="Times New Roman"/>
                <w:sz w:val="24"/>
                <w:szCs w:val="24"/>
              </w:rPr>
              <w:t>2.6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25" w:name="100872"/>
            <w:bookmarkEnd w:id="225"/>
            <w:r w:rsidRPr="002A3BA5">
              <w:rPr>
                <w:rFonts w:ascii="Times New Roman" w:hAnsi="Times New Roman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26" w:name="100873"/>
            <w:bookmarkEnd w:id="226"/>
            <w:r w:rsidRPr="002A3BA5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27" w:name="100874"/>
            <w:bookmarkEnd w:id="227"/>
            <w:r w:rsidRPr="002A3BA5">
              <w:rPr>
                <w:rFonts w:ascii="Times New Roman" w:hAnsi="Times New Roman"/>
                <w:sz w:val="24"/>
                <w:szCs w:val="24"/>
              </w:rPr>
              <w:t>2.6.1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28" w:name="100875"/>
            <w:bookmarkEnd w:id="228"/>
            <w:r w:rsidRPr="002A3BA5">
              <w:rPr>
                <w:rFonts w:ascii="Times New Roman" w:hAnsi="Times New Roman"/>
                <w:sz w:val="24"/>
                <w:szCs w:val="24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29" w:name="100876"/>
            <w:bookmarkEnd w:id="229"/>
            <w:r w:rsidRPr="002A3BA5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30" w:name="100877"/>
            <w:bookmarkEnd w:id="230"/>
            <w:r w:rsidRPr="002A3BA5">
              <w:rPr>
                <w:rFonts w:ascii="Times New Roman" w:hAnsi="Times New Roman"/>
                <w:sz w:val="24"/>
                <w:szCs w:val="24"/>
              </w:rPr>
              <w:t>2.6.2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31" w:name="100878"/>
            <w:bookmarkEnd w:id="231"/>
            <w:r w:rsidRPr="002A3BA5">
              <w:rPr>
                <w:rFonts w:ascii="Times New Roman" w:hAnsi="Times New Roman"/>
                <w:sz w:val="24"/>
                <w:szCs w:val="24"/>
              </w:rPr>
              <w:t>С медиатекой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32" w:name="100879"/>
            <w:bookmarkEnd w:id="232"/>
            <w:r w:rsidRPr="002A3BA5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33" w:name="100880"/>
            <w:bookmarkEnd w:id="233"/>
            <w:r w:rsidRPr="002A3BA5">
              <w:rPr>
                <w:rFonts w:ascii="Times New Roman" w:hAnsi="Times New Roman"/>
                <w:sz w:val="24"/>
                <w:szCs w:val="24"/>
              </w:rPr>
              <w:t>2.6.3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34" w:name="100881"/>
            <w:bookmarkEnd w:id="234"/>
            <w:r w:rsidRPr="002A3BA5">
              <w:rPr>
                <w:rFonts w:ascii="Times New Roman" w:hAnsi="Times New Roman"/>
                <w:sz w:val="24"/>
                <w:szCs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35" w:name="100882"/>
            <w:bookmarkEnd w:id="235"/>
            <w:r w:rsidRPr="002A3BA5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36" w:name="100883"/>
            <w:bookmarkEnd w:id="236"/>
            <w:r w:rsidRPr="002A3BA5">
              <w:rPr>
                <w:rFonts w:ascii="Times New Roman" w:hAnsi="Times New Roman"/>
                <w:sz w:val="24"/>
                <w:szCs w:val="24"/>
              </w:rPr>
              <w:t>2.6.4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37" w:name="100884"/>
            <w:bookmarkEnd w:id="237"/>
            <w:r w:rsidRPr="002A3BA5">
              <w:rPr>
                <w:rFonts w:ascii="Times New Roman" w:hAnsi="Times New Roman"/>
                <w:sz w:val="24"/>
                <w:szCs w:val="24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38" w:name="100885"/>
            <w:bookmarkEnd w:id="238"/>
            <w:r w:rsidRPr="002A3BA5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  <w:bookmarkStart w:id="239" w:name="_GoBack"/>
        <w:bookmarkEnd w:id="239"/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40" w:name="100886"/>
            <w:bookmarkEnd w:id="240"/>
            <w:r w:rsidRPr="002A3BA5">
              <w:rPr>
                <w:rFonts w:ascii="Times New Roman" w:hAnsi="Times New Roman"/>
                <w:sz w:val="24"/>
                <w:szCs w:val="24"/>
              </w:rPr>
              <w:t>2.6.5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41" w:name="100887"/>
            <w:bookmarkEnd w:id="241"/>
            <w:r w:rsidRPr="002A3BA5">
              <w:rPr>
                <w:rFonts w:ascii="Times New Roman" w:hAnsi="Times New Roman"/>
                <w:sz w:val="24"/>
                <w:szCs w:val="24"/>
              </w:rPr>
              <w:t>С контролируемой распечаткой бумажных материалов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42" w:name="100888"/>
            <w:bookmarkEnd w:id="242"/>
            <w:r w:rsidRPr="002A3BA5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0F24D2" w:rsidRPr="005E4B0E" w:rsidTr="005B0A5D">
        <w:trPr>
          <w:tblCellSpacing w:w="15" w:type="dxa"/>
        </w:trPr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43" w:name="100889"/>
            <w:bookmarkEnd w:id="243"/>
            <w:r w:rsidRPr="002A3BA5">
              <w:rPr>
                <w:rFonts w:ascii="Times New Roman" w:hAnsi="Times New Roman"/>
                <w:sz w:val="24"/>
                <w:szCs w:val="24"/>
              </w:rPr>
              <w:t>2.7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44" w:name="100890"/>
            <w:bookmarkEnd w:id="244"/>
            <w:r w:rsidRPr="002A3BA5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0" w:type="auto"/>
            <w:vAlign w:val="center"/>
          </w:tcPr>
          <w:p w:rsidR="000F24D2" w:rsidRPr="002A3BA5" w:rsidRDefault="000F24D2" w:rsidP="004E037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45" w:name="100891"/>
            <w:bookmarkEnd w:id="245"/>
            <w:r w:rsidRPr="002A3BA5">
              <w:rPr>
                <w:rFonts w:ascii="Times New Roman" w:hAnsi="Times New Roman"/>
                <w:sz w:val="24"/>
                <w:szCs w:val="24"/>
              </w:rPr>
              <w:t>0 человек/%</w:t>
            </w:r>
          </w:p>
        </w:tc>
      </w:tr>
    </w:tbl>
    <w:p w:rsidR="000F24D2" w:rsidRPr="002A3BA5" w:rsidRDefault="000F24D2" w:rsidP="005B0A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0F24D2" w:rsidRPr="002A3BA5" w:rsidRDefault="000F24D2" w:rsidP="00412A91">
      <w:pPr>
        <w:shd w:val="clear" w:color="auto" w:fill="FFFFFF"/>
        <w:spacing w:before="248" w:after="149" w:line="240" w:lineRule="auto"/>
        <w:jc w:val="center"/>
        <w:textAlignment w:val="baseline"/>
        <w:outlineLvl w:val="1"/>
      </w:pPr>
    </w:p>
    <w:sectPr w:rsidR="000F24D2" w:rsidRPr="002A3BA5" w:rsidSect="00296A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35E3C"/>
    <w:rsid w:val="00060AB3"/>
    <w:rsid w:val="00072753"/>
    <w:rsid w:val="0009343E"/>
    <w:rsid w:val="000D5E63"/>
    <w:rsid w:val="000E269E"/>
    <w:rsid w:val="000F1B69"/>
    <w:rsid w:val="000F24D2"/>
    <w:rsid w:val="00116429"/>
    <w:rsid w:val="00120596"/>
    <w:rsid w:val="00176393"/>
    <w:rsid w:val="001D459C"/>
    <w:rsid w:val="002053AC"/>
    <w:rsid w:val="00272A73"/>
    <w:rsid w:val="00296AA5"/>
    <w:rsid w:val="002A1B8C"/>
    <w:rsid w:val="002A3BA5"/>
    <w:rsid w:val="002F291F"/>
    <w:rsid w:val="00306795"/>
    <w:rsid w:val="003A4714"/>
    <w:rsid w:val="003C5BB6"/>
    <w:rsid w:val="004041D4"/>
    <w:rsid w:val="00412A91"/>
    <w:rsid w:val="00435E3C"/>
    <w:rsid w:val="00476C44"/>
    <w:rsid w:val="004A577A"/>
    <w:rsid w:val="004B3DCB"/>
    <w:rsid w:val="004E0378"/>
    <w:rsid w:val="005178E4"/>
    <w:rsid w:val="00542384"/>
    <w:rsid w:val="005454A4"/>
    <w:rsid w:val="005678A7"/>
    <w:rsid w:val="00574EFB"/>
    <w:rsid w:val="005B0A5D"/>
    <w:rsid w:val="005B7BFA"/>
    <w:rsid w:val="005E4B0E"/>
    <w:rsid w:val="006C133E"/>
    <w:rsid w:val="007337E1"/>
    <w:rsid w:val="007571D1"/>
    <w:rsid w:val="00797D57"/>
    <w:rsid w:val="007C109E"/>
    <w:rsid w:val="007C39A7"/>
    <w:rsid w:val="0081720F"/>
    <w:rsid w:val="00834E5A"/>
    <w:rsid w:val="00902F45"/>
    <w:rsid w:val="00957822"/>
    <w:rsid w:val="00971690"/>
    <w:rsid w:val="00A15E49"/>
    <w:rsid w:val="00A4734B"/>
    <w:rsid w:val="00B53BC4"/>
    <w:rsid w:val="00B7385E"/>
    <w:rsid w:val="00BA48C5"/>
    <w:rsid w:val="00BB4793"/>
    <w:rsid w:val="00BC45B5"/>
    <w:rsid w:val="00C86E77"/>
    <w:rsid w:val="00CA76A5"/>
    <w:rsid w:val="00D0218B"/>
    <w:rsid w:val="00D66C04"/>
    <w:rsid w:val="00D72427"/>
    <w:rsid w:val="00DA2E90"/>
    <w:rsid w:val="00DC0ED6"/>
    <w:rsid w:val="00DE703B"/>
    <w:rsid w:val="00EF129E"/>
    <w:rsid w:val="00F654B8"/>
    <w:rsid w:val="00F74B30"/>
    <w:rsid w:val="00F77F55"/>
    <w:rsid w:val="00F803F3"/>
    <w:rsid w:val="00F838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6AA5"/>
    <w:pPr>
      <w:spacing w:after="200" w:line="276" w:lineRule="auto"/>
    </w:pPr>
  </w:style>
  <w:style w:type="paragraph" w:styleId="Heading1">
    <w:name w:val="heading 1"/>
    <w:basedOn w:val="Normal"/>
    <w:link w:val="Heading1Char"/>
    <w:uiPriority w:val="99"/>
    <w:qFormat/>
    <w:rsid w:val="00435E3C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9"/>
    <w:qFormat/>
    <w:rsid w:val="00435E3C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35E3C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435E3C"/>
    <w:rPr>
      <w:rFonts w:ascii="Times New Roman" w:hAnsi="Times New Roman" w:cs="Times New Roman"/>
      <w:b/>
      <w:bCs/>
      <w:sz w:val="36"/>
      <w:szCs w:val="36"/>
    </w:rPr>
  </w:style>
  <w:style w:type="paragraph" w:customStyle="1" w:styleId="headertext">
    <w:name w:val="headertext"/>
    <w:basedOn w:val="Normal"/>
    <w:uiPriority w:val="99"/>
    <w:rsid w:val="00435E3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formattext">
    <w:name w:val="formattext"/>
    <w:basedOn w:val="Normal"/>
    <w:uiPriority w:val="99"/>
    <w:rsid w:val="00435E3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435E3C"/>
    <w:rPr>
      <w:rFonts w:cs="Times New Roman"/>
    </w:rPr>
  </w:style>
  <w:style w:type="character" w:styleId="Hyperlink">
    <w:name w:val="Hyperlink"/>
    <w:basedOn w:val="DefaultParagraphFont"/>
    <w:uiPriority w:val="99"/>
    <w:semiHidden/>
    <w:rsid w:val="00435E3C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rsid w:val="00435E3C"/>
    <w:rPr>
      <w:rFonts w:cs="Times New Roman"/>
      <w:color w:val="800080"/>
      <w:u w:val="single"/>
    </w:rPr>
  </w:style>
  <w:style w:type="paragraph" w:styleId="NormalWeb">
    <w:name w:val="Normal (Web)"/>
    <w:basedOn w:val="Normal"/>
    <w:uiPriority w:val="99"/>
    <w:semiHidden/>
    <w:rsid w:val="00435E3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DA2E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A2E9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8860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86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86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860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860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860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86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860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473</TotalTime>
  <Pages>5</Pages>
  <Words>1082</Words>
  <Characters>6172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1</cp:lastModifiedBy>
  <cp:revision>12</cp:revision>
  <cp:lastPrinted>2018-04-17T10:49:00Z</cp:lastPrinted>
  <dcterms:created xsi:type="dcterms:W3CDTF">2018-04-17T08:45:00Z</dcterms:created>
  <dcterms:modified xsi:type="dcterms:W3CDTF">2020-04-29T11:10:00Z</dcterms:modified>
</cp:coreProperties>
</file>